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7BF7BD" w14:textId="02204CD7" w:rsidR="002D1F58" w:rsidRDefault="007F2DD8" w:rsidP="002D1F58">
      <w:pPr>
        <w:pStyle w:val="Bighead"/>
      </w:pPr>
      <w:r>
        <w:t>Mary Anne Koda-Kimble Seed Award</w:t>
      </w:r>
      <w:r>
        <w:br/>
        <w:t>2025 Application Form</w:t>
      </w:r>
    </w:p>
    <w:p w14:paraId="7F3C4965" w14:textId="00788229" w:rsidR="007F2DD8" w:rsidRDefault="007F2DD8" w:rsidP="007F2DD8">
      <w:pPr>
        <w:pStyle w:val="Mainbodycopy"/>
        <w:numPr>
          <w:ilvl w:val="0"/>
          <w:numId w:val="1"/>
        </w:numPr>
        <w:spacing w:after="0"/>
      </w:pPr>
      <w:bookmarkStart w:id="0" w:name="OLE_LINK3"/>
      <w:bookmarkStart w:id="1" w:name="OLE_LINK4"/>
      <w:r>
        <w:t>For funding from May 2025 to June 2026</w:t>
      </w:r>
    </w:p>
    <w:p w14:paraId="26B31A81" w14:textId="6C541277" w:rsidR="007F2DD8" w:rsidRDefault="007F2DD8" w:rsidP="007F2DD8">
      <w:pPr>
        <w:pStyle w:val="Mainbodycopy"/>
        <w:numPr>
          <w:ilvl w:val="0"/>
          <w:numId w:val="1"/>
        </w:numPr>
        <w:spacing w:after="0"/>
      </w:pPr>
      <w:r>
        <w:t>Deadline: Friday, Jan</w:t>
      </w:r>
      <w:r w:rsidR="00F24F16">
        <w:t>.</w:t>
      </w:r>
      <w:r>
        <w:t xml:space="preserve"> 17, 2025, at 11:30 p.m. Pacific</w:t>
      </w:r>
    </w:p>
    <w:p w14:paraId="2FAEE912" w14:textId="76BACF5F" w:rsidR="007F2DD8" w:rsidRDefault="007F2DD8" w:rsidP="007F2DD8">
      <w:pPr>
        <w:pStyle w:val="Mainbodycopy"/>
        <w:numPr>
          <w:ilvl w:val="0"/>
          <w:numId w:val="1"/>
        </w:numPr>
        <w:spacing w:after="0"/>
      </w:pPr>
      <w:r>
        <w:t xml:space="preserve">Details: </w:t>
      </w:r>
      <w:hyperlink r:id="rId11" w:history="1">
        <w:r w:rsidRPr="007F2DD8">
          <w:rPr>
            <w:rStyle w:val="Hyperlink"/>
          </w:rPr>
          <w:t>Mary Anne Koda-Kimble Seed Award</w:t>
        </w:r>
      </w:hyperlink>
    </w:p>
    <w:p w14:paraId="682491D0" w14:textId="56E4FC42" w:rsidR="00C24F21" w:rsidRDefault="00C24F21" w:rsidP="007F2DD8">
      <w:pPr>
        <w:pStyle w:val="Mainbodycopy"/>
        <w:numPr>
          <w:ilvl w:val="0"/>
          <w:numId w:val="1"/>
        </w:numPr>
        <w:spacing w:after="0"/>
      </w:pPr>
      <w:r>
        <w:t xml:space="preserve">Questions? Email </w:t>
      </w:r>
      <w:hyperlink r:id="rId12" w:history="1">
        <w:r w:rsidR="001C211F">
          <w:rPr>
            <w:rStyle w:val="Hyperlink"/>
          </w:rPr>
          <w:t>dean.schoolofpharmacy@ucsf.edu</w:t>
        </w:r>
      </w:hyperlink>
      <w:r>
        <w:t>.</w:t>
      </w:r>
    </w:p>
    <w:p w14:paraId="2AC0C469" w14:textId="69C492BB" w:rsidR="007F2DD8" w:rsidRPr="002D1F58" w:rsidRDefault="007F2DD8" w:rsidP="007F2DD8">
      <w:pPr>
        <w:pStyle w:val="Heading1"/>
      </w:pPr>
      <w:r>
        <w:t>Steps</w:t>
      </w:r>
    </w:p>
    <w:p w14:paraId="5FD0B73E" w14:textId="75FFA958" w:rsidR="007F2DD8" w:rsidRDefault="007F2DD8" w:rsidP="007F2DD8">
      <w:pPr>
        <w:pStyle w:val="Mainbodycopy"/>
        <w:numPr>
          <w:ilvl w:val="0"/>
          <w:numId w:val="2"/>
        </w:numPr>
        <w:spacing w:after="0"/>
      </w:pPr>
      <w:r>
        <w:t xml:space="preserve">Complete </w:t>
      </w:r>
      <w:r w:rsidR="0008236F">
        <w:t>all</w:t>
      </w:r>
      <w:r>
        <w:t xml:space="preserve"> section</w:t>
      </w:r>
      <w:r w:rsidR="0008236F">
        <w:t>s</w:t>
      </w:r>
      <w:r>
        <w:t xml:space="preserve"> below. </w:t>
      </w:r>
      <w:r w:rsidR="00122FA0">
        <w:t>Each s</w:t>
      </w:r>
      <w:r>
        <w:t>ection expand</w:t>
      </w:r>
      <w:r w:rsidR="00122FA0">
        <w:t>s</w:t>
      </w:r>
      <w:r>
        <w:t xml:space="preserve"> with your entry.</w:t>
      </w:r>
    </w:p>
    <w:p w14:paraId="183DDDC8" w14:textId="6D5BE160" w:rsidR="002D1F58" w:rsidRDefault="006B5CE8" w:rsidP="007F2DD8">
      <w:pPr>
        <w:pStyle w:val="Mainbodycopy"/>
        <w:numPr>
          <w:ilvl w:val="0"/>
          <w:numId w:val="2"/>
        </w:numPr>
        <w:spacing w:after="0"/>
      </w:pPr>
      <w:r>
        <w:t>S</w:t>
      </w:r>
      <w:r w:rsidR="007F2DD8">
        <w:t>ave this document as a PDF.</w:t>
      </w:r>
    </w:p>
    <w:p w14:paraId="5F3D7BFB" w14:textId="1EA5AB6C" w:rsidR="007F2DD8" w:rsidRPr="002D1F58" w:rsidRDefault="00AD7E84" w:rsidP="007F2DD8">
      <w:pPr>
        <w:pStyle w:val="Mainbodycopy"/>
        <w:numPr>
          <w:ilvl w:val="0"/>
          <w:numId w:val="2"/>
        </w:numPr>
        <w:spacing w:after="0"/>
      </w:pPr>
      <w:hyperlink r:id="rId13" w:history="1">
        <w:r w:rsidRPr="00AD7E84">
          <w:rPr>
            <w:rStyle w:val="Hyperlink"/>
          </w:rPr>
          <w:t>Submit</w:t>
        </w:r>
        <w:r w:rsidR="007F2DD8" w:rsidRPr="00AD7E84">
          <w:rPr>
            <w:rStyle w:val="Hyperlink"/>
          </w:rPr>
          <w:t xml:space="preserve"> the PDF</w:t>
        </w:r>
      </w:hyperlink>
      <w:r w:rsidR="007F2DD8">
        <w:t>.</w:t>
      </w:r>
    </w:p>
    <w:p w14:paraId="2D8818B7" w14:textId="754D072F" w:rsidR="002D1F58" w:rsidRPr="002D1F58" w:rsidRDefault="00C24F21" w:rsidP="002D1F58">
      <w:pPr>
        <w:pStyle w:val="Subhead"/>
      </w:pPr>
      <w:bookmarkStart w:id="2" w:name="OLE_LINK5"/>
      <w:bookmarkStart w:id="3" w:name="OLE_LINK6"/>
      <w:bookmarkEnd w:id="0"/>
      <w:bookmarkEnd w:id="1"/>
      <w:r>
        <w:t>Category</w:t>
      </w:r>
    </w:p>
    <w:bookmarkEnd w:id="2"/>
    <w:bookmarkEnd w:id="3"/>
    <w:p w14:paraId="1AEEC3E5" w14:textId="050020C8" w:rsidR="00C24F21" w:rsidRDefault="005E70C3" w:rsidP="00C24F21">
      <w:pPr>
        <w:pStyle w:val="Mainbodycopy"/>
      </w:pPr>
      <w:r>
        <w:t xml:space="preserve">Choose one: </w:t>
      </w:r>
      <w:r w:rsidR="00C24F21">
        <w:t>Innovation</w:t>
      </w:r>
      <w:r>
        <w:t xml:space="preserve"> </w:t>
      </w:r>
      <w:r w:rsidR="00C24F21">
        <w:t>or</w:t>
      </w:r>
      <w:r>
        <w:t xml:space="preserve"> </w:t>
      </w:r>
      <w:r w:rsidR="00C24F21">
        <w:t>Collaborative Innovation</w:t>
      </w:r>
    </w:p>
    <w:p w14:paraId="1674C1A7" w14:textId="03AEA002" w:rsidR="00C24F21" w:rsidRDefault="00C24F21" w:rsidP="00C24F21">
      <w:pPr>
        <w:pStyle w:val="Subhead"/>
      </w:pPr>
      <w:r>
        <w:t>Proposal title</w:t>
      </w:r>
    </w:p>
    <w:p w14:paraId="475A0A56" w14:textId="0FD62151" w:rsidR="00200596" w:rsidRDefault="00200596" w:rsidP="00200596">
      <w:pPr>
        <w:pStyle w:val="Mainbodycopy"/>
      </w:pPr>
      <w:r>
        <w:t>placeholder</w:t>
      </w:r>
    </w:p>
    <w:p w14:paraId="0F6AA126" w14:textId="793BFD54" w:rsidR="00C24F21" w:rsidRDefault="00C24F21" w:rsidP="00200596">
      <w:pPr>
        <w:pStyle w:val="Subhead"/>
      </w:pPr>
      <w:r>
        <w:t>Requested award amount</w:t>
      </w:r>
    </w:p>
    <w:p w14:paraId="431DFA81" w14:textId="0D727562" w:rsidR="00200596" w:rsidRDefault="00200596" w:rsidP="00200596">
      <w:pPr>
        <w:pStyle w:val="Mainbodycopy"/>
      </w:pPr>
      <w:r>
        <w:t>$placeholder</w:t>
      </w:r>
    </w:p>
    <w:p w14:paraId="5020A8BD" w14:textId="2F2C0D52" w:rsidR="00C24F21" w:rsidRDefault="00C24F21" w:rsidP="00C24F21">
      <w:pPr>
        <w:pStyle w:val="Subhead"/>
      </w:pPr>
      <w:r>
        <w:t>Principal applicant or investigator</w:t>
      </w:r>
    </w:p>
    <w:p w14:paraId="1F95E79B" w14:textId="03D5A86E" w:rsidR="00C24F21" w:rsidRDefault="00C24F21" w:rsidP="00C24F21">
      <w:pPr>
        <w:pStyle w:val="Mainbodycopy"/>
      </w:pPr>
      <w:r>
        <w:t xml:space="preserve">Last </w:t>
      </w:r>
      <w:r w:rsidR="008815F9">
        <w:t>n</w:t>
      </w:r>
      <w:r>
        <w:t xml:space="preserve">ame, </w:t>
      </w:r>
      <w:r w:rsidR="008815F9">
        <w:t>f</w:t>
      </w:r>
      <w:r>
        <w:t xml:space="preserve">irst </w:t>
      </w:r>
      <w:r w:rsidR="008815F9">
        <w:t>n</w:t>
      </w:r>
      <w:r>
        <w:t>ame</w:t>
      </w:r>
    </w:p>
    <w:p w14:paraId="23194EB0" w14:textId="03F2402C" w:rsidR="00C24F21" w:rsidRDefault="00C24F21" w:rsidP="00C24F21">
      <w:pPr>
        <w:pStyle w:val="Subhead"/>
      </w:pPr>
      <w:r>
        <w:t>Principal applicant’s e-mail address</w:t>
      </w:r>
    </w:p>
    <w:p w14:paraId="1EA05D50" w14:textId="3179D093" w:rsidR="00C24F21" w:rsidRDefault="00C24F21" w:rsidP="00C24F21">
      <w:pPr>
        <w:pStyle w:val="Mainbodycopy"/>
      </w:pPr>
      <w:r>
        <w:t>All correspondence regarding the award will be sent to email provided.</w:t>
      </w:r>
    </w:p>
    <w:p w14:paraId="4A597718" w14:textId="77777777" w:rsidR="00C24F21" w:rsidRDefault="00C24F21" w:rsidP="00C24F21">
      <w:pPr>
        <w:pStyle w:val="Subhead"/>
      </w:pPr>
      <w:r>
        <w:t>Background</w:t>
      </w:r>
    </w:p>
    <w:p w14:paraId="3544A4CB" w14:textId="0D30E290" w:rsidR="00C24F21" w:rsidRDefault="00C24F21" w:rsidP="00C24F21">
      <w:pPr>
        <w:pStyle w:val="Mainbodycopy"/>
      </w:pPr>
      <w:r>
        <w:t xml:space="preserve">250 words </w:t>
      </w:r>
      <w:r w:rsidR="00D371F3">
        <w:t>maximum</w:t>
      </w:r>
    </w:p>
    <w:p w14:paraId="3D1BD430" w14:textId="1EF48312" w:rsidR="00C24F21" w:rsidRDefault="00C24F21" w:rsidP="00C24F21">
      <w:pPr>
        <w:pStyle w:val="Subhead"/>
      </w:pPr>
      <w:r>
        <w:lastRenderedPageBreak/>
        <w:t>Hypothesis or problem</w:t>
      </w:r>
    </w:p>
    <w:p w14:paraId="50D95E34" w14:textId="4C87B4D3" w:rsidR="00C24F21" w:rsidRDefault="00C24F21" w:rsidP="00C24F21">
      <w:pPr>
        <w:pStyle w:val="Mainbodycopy"/>
      </w:pPr>
      <w:r>
        <w:t xml:space="preserve">100 words </w:t>
      </w:r>
      <w:r w:rsidR="00D371F3">
        <w:t>maximum</w:t>
      </w:r>
    </w:p>
    <w:p w14:paraId="14817638" w14:textId="77777777" w:rsidR="00C24F21" w:rsidRDefault="00C24F21" w:rsidP="00C24F21">
      <w:pPr>
        <w:pStyle w:val="Subhead"/>
      </w:pPr>
      <w:r>
        <w:t>Methodology</w:t>
      </w:r>
    </w:p>
    <w:p w14:paraId="2F546A76" w14:textId="45932874" w:rsidR="00C24F21" w:rsidRDefault="00C24F21" w:rsidP="00C24F21">
      <w:pPr>
        <w:pStyle w:val="Mainbodycopy"/>
      </w:pPr>
      <w:r>
        <w:t xml:space="preserve">500 words </w:t>
      </w:r>
      <w:r w:rsidR="00D371F3">
        <w:t>maximum</w:t>
      </w:r>
    </w:p>
    <w:p w14:paraId="418E5DB9" w14:textId="77777777" w:rsidR="00C24F21" w:rsidRDefault="00C24F21" w:rsidP="00C24F21">
      <w:pPr>
        <w:pStyle w:val="Subhead"/>
      </w:pPr>
      <w:r>
        <w:t>Budget details</w:t>
      </w:r>
    </w:p>
    <w:p w14:paraId="6FE8C2EA" w14:textId="3A619234" w:rsidR="00456315" w:rsidRDefault="00D371F3" w:rsidP="00C24F21">
      <w:pPr>
        <w:pStyle w:val="Mainbodycopy"/>
      </w:pPr>
      <w:r>
        <w:t>F</w:t>
      </w:r>
      <w:r w:rsidR="00C24F21">
        <w:t xml:space="preserve">ormat as necessary and see </w:t>
      </w:r>
      <w:r>
        <w:t xml:space="preserve">the </w:t>
      </w:r>
      <w:r w:rsidR="00C24F21">
        <w:t xml:space="preserve">Budget Restrictions section on </w:t>
      </w:r>
      <w:r>
        <w:t xml:space="preserve">the </w:t>
      </w:r>
      <w:r w:rsidR="00C24F21">
        <w:t>website</w:t>
      </w:r>
      <w:r>
        <w:t>.</w:t>
      </w:r>
    </w:p>
    <w:sectPr w:rsidR="00456315" w:rsidSect="00D85C9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080" w:right="1440" w:bottom="1080" w:left="1872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0519B4" w14:textId="77777777" w:rsidR="00A13180" w:rsidRDefault="00A13180" w:rsidP="002D1F58">
      <w:r>
        <w:separator/>
      </w:r>
    </w:p>
  </w:endnote>
  <w:endnote w:type="continuationSeparator" w:id="0">
    <w:p w14:paraId="498F7394" w14:textId="77777777" w:rsidR="00A13180" w:rsidRDefault="00A13180" w:rsidP="002D1F58">
      <w:r>
        <w:continuationSeparator/>
      </w:r>
    </w:p>
  </w:endnote>
  <w:endnote w:type="continuationNotice" w:id="1">
    <w:p w14:paraId="219AD488" w14:textId="77777777" w:rsidR="00A13180" w:rsidRDefault="00A131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CDDB7" w14:textId="77777777" w:rsidR="00345D60" w:rsidRDefault="00345D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3C726" w14:textId="311F9C59" w:rsidR="00345D60" w:rsidRPr="00345D60" w:rsidRDefault="00345D60" w:rsidP="00345D60">
    <w:pPr>
      <w:pStyle w:val="Footer"/>
      <w:spacing w:line="360" w:lineRule="auto"/>
      <w:rPr>
        <w:rFonts w:ascii="Arial" w:hAnsi="Arial" w:cs="Arial"/>
        <w:color w:val="58585B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F377A" w14:textId="77777777" w:rsidR="00C24F21" w:rsidRDefault="00C24F21">
    <w:pPr>
      <w:pStyle w:val="Footer"/>
      <w:rPr>
        <w:rFonts w:ascii="Arial" w:hAnsi="Arial" w:cs="Arial"/>
        <w:sz w:val="15"/>
        <w:szCs w:val="15"/>
      </w:rPr>
    </w:pPr>
  </w:p>
  <w:p w14:paraId="1990130C" w14:textId="77777777" w:rsidR="00C24F21" w:rsidRDefault="00C24F21">
    <w:pPr>
      <w:pStyle w:val="Footer"/>
      <w:rPr>
        <w:rFonts w:ascii="Arial" w:hAnsi="Arial" w:cs="Arial"/>
        <w:sz w:val="15"/>
        <w:szCs w:val="15"/>
      </w:rPr>
    </w:pPr>
  </w:p>
  <w:p w14:paraId="34F7DFD4" w14:textId="77777777" w:rsidR="00C24F21" w:rsidRDefault="00382EA9">
    <w:pPr>
      <w:pStyle w:val="Footer"/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089F4527" wp14:editId="612C91C7">
          <wp:extent cx="3657600" cy="176696"/>
          <wp:effectExtent l="0" t="0" r="0" b="1270"/>
          <wp:docPr id="1596252365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252365" name="Graphic 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176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036C44" w14:textId="47377106" w:rsidR="00E07F38" w:rsidRPr="008A6A19" w:rsidRDefault="00506F56" w:rsidP="00307F00">
    <w:pPr>
      <w:pStyle w:val="Footer"/>
      <w:spacing w:line="360" w:lineRule="auto"/>
      <w:rPr>
        <w:rFonts w:ascii="Arial" w:hAnsi="Arial" w:cs="Arial"/>
        <w:color w:val="58585B"/>
        <w:sz w:val="15"/>
        <w:szCs w:val="15"/>
      </w:rPr>
    </w:pPr>
    <w:r>
      <w:rPr>
        <w:rFonts w:ascii="Arial" w:hAnsi="Arial" w:cs="Arial"/>
        <w:color w:val="58585B"/>
        <w:sz w:val="15"/>
        <w:szCs w:val="15"/>
      </w:rPr>
      <w:t>cci@ucsf.edu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0D776A" w14:textId="77777777" w:rsidR="00A13180" w:rsidRDefault="00A13180" w:rsidP="002D1F58">
      <w:r>
        <w:separator/>
      </w:r>
    </w:p>
  </w:footnote>
  <w:footnote w:type="continuationSeparator" w:id="0">
    <w:p w14:paraId="045D1B05" w14:textId="77777777" w:rsidR="00A13180" w:rsidRDefault="00A13180" w:rsidP="002D1F58">
      <w:r>
        <w:continuationSeparator/>
      </w:r>
    </w:p>
  </w:footnote>
  <w:footnote w:type="continuationNotice" w:id="1">
    <w:p w14:paraId="3C66B0CF" w14:textId="77777777" w:rsidR="00A13180" w:rsidRDefault="00A131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E3ED0" w14:textId="07FE452F" w:rsidR="008231F3" w:rsidRDefault="004036E8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F01E368" wp14:editId="3863C5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6830" cy="6623685"/>
          <wp:effectExtent l="0" t="0" r="1270" b="5715"/>
          <wp:wrapNone/>
          <wp:docPr id="6" name="Picture 4" descr="boxes_to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oxes_top_RGB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83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5DE12CB7" wp14:editId="09DD4F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3655" cy="6620510"/>
          <wp:effectExtent l="0" t="0" r="4445" b="0"/>
          <wp:wrapNone/>
          <wp:docPr id="5" name="Picture 3" descr="boxes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oxes_top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655" cy="6620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1856C06" wp14:editId="249F0A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1795" cy="7084060"/>
          <wp:effectExtent l="0" t="0" r="1905" b="2540"/>
          <wp:wrapNone/>
          <wp:docPr id="4" name="WordPictureWatermark2" descr="boxes_top_template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boxes_top_template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795" cy="708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3938C" w14:textId="77777777" w:rsidR="00707265" w:rsidRDefault="00707265" w:rsidP="003F69FC">
    <w:pPr>
      <w:pStyle w:val="Header"/>
      <w:tabs>
        <w:tab w:val="clear" w:pos="4320"/>
        <w:tab w:val="clear" w:pos="8640"/>
        <w:tab w:val="left" w:pos="3538"/>
      </w:tabs>
      <w:snapToGrid w:val="0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3D048" w14:textId="77777777" w:rsidR="00DD46D2" w:rsidRDefault="007371E2" w:rsidP="00571888">
    <w:pPr>
      <w:pStyle w:val="Header"/>
      <w:tabs>
        <w:tab w:val="clear" w:pos="4320"/>
        <w:tab w:val="clear" w:pos="8640"/>
        <w:tab w:val="left" w:pos="2470"/>
      </w:tabs>
      <w:spacing w:after="2400"/>
    </w:pPr>
    <w:r>
      <w:rPr>
        <w:noProof/>
      </w:rPr>
      <w:drawing>
        <wp:anchor distT="0" distB="0" distL="114300" distR="114300" simplePos="0" relativeHeight="251658243" behindDoc="0" locked="0" layoutInCell="0" allowOverlap="0" wp14:anchorId="78C0D15A" wp14:editId="182C5B24">
          <wp:simplePos x="0" y="0"/>
          <wp:positionH relativeFrom="page">
            <wp:posOffset>233464</wp:posOffset>
          </wp:positionH>
          <wp:positionV relativeFrom="page">
            <wp:posOffset>233464</wp:posOffset>
          </wp:positionV>
          <wp:extent cx="7315200" cy="914400"/>
          <wp:effectExtent l="0" t="0" r="0" b="0"/>
          <wp:wrapNone/>
          <wp:docPr id="19457418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741830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71E84"/>
    <w:multiLevelType w:val="hybridMultilevel"/>
    <w:tmpl w:val="77905A62"/>
    <w:lvl w:ilvl="0" w:tplc="CE4AAB12">
      <w:start w:val="202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E53CA"/>
    <w:multiLevelType w:val="hybridMultilevel"/>
    <w:tmpl w:val="3A7CF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169076">
    <w:abstractNumId w:val="0"/>
  </w:num>
  <w:num w:numId="2" w16cid:durableId="775714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83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F2DD8"/>
    <w:rsid w:val="00000CEC"/>
    <w:rsid w:val="00013F23"/>
    <w:rsid w:val="00022595"/>
    <w:rsid w:val="00050F94"/>
    <w:rsid w:val="00054752"/>
    <w:rsid w:val="00065130"/>
    <w:rsid w:val="00072C20"/>
    <w:rsid w:val="00076A8C"/>
    <w:rsid w:val="0008236F"/>
    <w:rsid w:val="00086656"/>
    <w:rsid w:val="000B7683"/>
    <w:rsid w:val="000C4F5A"/>
    <w:rsid w:val="000C549B"/>
    <w:rsid w:val="000D0BB5"/>
    <w:rsid w:val="000E6E53"/>
    <w:rsid w:val="000F5E74"/>
    <w:rsid w:val="0011141B"/>
    <w:rsid w:val="00122FA0"/>
    <w:rsid w:val="0014670D"/>
    <w:rsid w:val="001557EB"/>
    <w:rsid w:val="001645FC"/>
    <w:rsid w:val="0017178D"/>
    <w:rsid w:val="00183CFF"/>
    <w:rsid w:val="0019721D"/>
    <w:rsid w:val="001A30E6"/>
    <w:rsid w:val="001A74EA"/>
    <w:rsid w:val="001C211F"/>
    <w:rsid w:val="001F379C"/>
    <w:rsid w:val="00200596"/>
    <w:rsid w:val="00210713"/>
    <w:rsid w:val="002364C5"/>
    <w:rsid w:val="002B46E7"/>
    <w:rsid w:val="002B59FA"/>
    <w:rsid w:val="002D1F58"/>
    <w:rsid w:val="002D36D8"/>
    <w:rsid w:val="00307F00"/>
    <w:rsid w:val="0031432B"/>
    <w:rsid w:val="00345D60"/>
    <w:rsid w:val="003554D7"/>
    <w:rsid w:val="003615C9"/>
    <w:rsid w:val="00382EA9"/>
    <w:rsid w:val="003849F2"/>
    <w:rsid w:val="003F69FC"/>
    <w:rsid w:val="0040217B"/>
    <w:rsid w:val="004036E8"/>
    <w:rsid w:val="0040397D"/>
    <w:rsid w:val="00432208"/>
    <w:rsid w:val="00456315"/>
    <w:rsid w:val="00461909"/>
    <w:rsid w:val="004B291B"/>
    <w:rsid w:val="00506F56"/>
    <w:rsid w:val="00514FFE"/>
    <w:rsid w:val="00532E65"/>
    <w:rsid w:val="00542B52"/>
    <w:rsid w:val="00555B2E"/>
    <w:rsid w:val="00570A97"/>
    <w:rsid w:val="00571888"/>
    <w:rsid w:val="00587F23"/>
    <w:rsid w:val="005B6075"/>
    <w:rsid w:val="005C3993"/>
    <w:rsid w:val="005E1E7D"/>
    <w:rsid w:val="005E70C3"/>
    <w:rsid w:val="006165BF"/>
    <w:rsid w:val="00647B30"/>
    <w:rsid w:val="00676E0A"/>
    <w:rsid w:val="00695D09"/>
    <w:rsid w:val="006B5CE8"/>
    <w:rsid w:val="00703FBF"/>
    <w:rsid w:val="007069E0"/>
    <w:rsid w:val="00707265"/>
    <w:rsid w:val="007203BD"/>
    <w:rsid w:val="007371E2"/>
    <w:rsid w:val="00753A0B"/>
    <w:rsid w:val="00775033"/>
    <w:rsid w:val="007A78C5"/>
    <w:rsid w:val="007D4B50"/>
    <w:rsid w:val="007D4B6A"/>
    <w:rsid w:val="007F2DD8"/>
    <w:rsid w:val="0080285B"/>
    <w:rsid w:val="00802908"/>
    <w:rsid w:val="00803953"/>
    <w:rsid w:val="00803AB2"/>
    <w:rsid w:val="008227E9"/>
    <w:rsid w:val="008231F3"/>
    <w:rsid w:val="00825E1C"/>
    <w:rsid w:val="00855BDD"/>
    <w:rsid w:val="008737B0"/>
    <w:rsid w:val="008815F9"/>
    <w:rsid w:val="00883008"/>
    <w:rsid w:val="00891172"/>
    <w:rsid w:val="00891A87"/>
    <w:rsid w:val="008A6A19"/>
    <w:rsid w:val="008B0BCC"/>
    <w:rsid w:val="008B1B08"/>
    <w:rsid w:val="008D0129"/>
    <w:rsid w:val="008E7472"/>
    <w:rsid w:val="00901D73"/>
    <w:rsid w:val="00907FF5"/>
    <w:rsid w:val="009139FE"/>
    <w:rsid w:val="00932F66"/>
    <w:rsid w:val="009476B4"/>
    <w:rsid w:val="00967E86"/>
    <w:rsid w:val="009E2171"/>
    <w:rsid w:val="009E44A9"/>
    <w:rsid w:val="009F4D79"/>
    <w:rsid w:val="00A06A39"/>
    <w:rsid w:val="00A13180"/>
    <w:rsid w:val="00A3519D"/>
    <w:rsid w:val="00A40F82"/>
    <w:rsid w:val="00A723A5"/>
    <w:rsid w:val="00A81E79"/>
    <w:rsid w:val="00A92C13"/>
    <w:rsid w:val="00AC106F"/>
    <w:rsid w:val="00AC37FF"/>
    <w:rsid w:val="00AD67E6"/>
    <w:rsid w:val="00AD7E84"/>
    <w:rsid w:val="00B467F3"/>
    <w:rsid w:val="00B84760"/>
    <w:rsid w:val="00BA59A0"/>
    <w:rsid w:val="00BC4115"/>
    <w:rsid w:val="00C02F09"/>
    <w:rsid w:val="00C24F21"/>
    <w:rsid w:val="00C37D8A"/>
    <w:rsid w:val="00C51251"/>
    <w:rsid w:val="00C64D57"/>
    <w:rsid w:val="00C8338F"/>
    <w:rsid w:val="00C837C4"/>
    <w:rsid w:val="00C926C7"/>
    <w:rsid w:val="00CA0E3F"/>
    <w:rsid w:val="00D07D6C"/>
    <w:rsid w:val="00D200EF"/>
    <w:rsid w:val="00D371F3"/>
    <w:rsid w:val="00D523B0"/>
    <w:rsid w:val="00D753D4"/>
    <w:rsid w:val="00D848A2"/>
    <w:rsid w:val="00D85C95"/>
    <w:rsid w:val="00DD46D2"/>
    <w:rsid w:val="00DE7185"/>
    <w:rsid w:val="00DF0381"/>
    <w:rsid w:val="00DF5DCF"/>
    <w:rsid w:val="00E01EDE"/>
    <w:rsid w:val="00E07F38"/>
    <w:rsid w:val="00E346E8"/>
    <w:rsid w:val="00E508BC"/>
    <w:rsid w:val="00E67852"/>
    <w:rsid w:val="00E84FD9"/>
    <w:rsid w:val="00EC0189"/>
    <w:rsid w:val="00ED4A54"/>
    <w:rsid w:val="00F0206D"/>
    <w:rsid w:val="00F16019"/>
    <w:rsid w:val="00F24F16"/>
    <w:rsid w:val="00F8545E"/>
    <w:rsid w:val="00FD6E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BA6148"/>
  <w15:docId w15:val="{74F02C06-5591-410E-895A-D5C5E852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2171"/>
    <w:pPr>
      <w:keepNext/>
      <w:keepLines/>
      <w:spacing w:before="240"/>
      <w:outlineLvl w:val="0"/>
    </w:pPr>
    <w:rPr>
      <w:rFonts w:ascii="Arial" w:eastAsiaTheme="majorEastAsia" w:hAnsi="Arial" w:cstheme="majorBidi"/>
      <w:color w:val="08629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2D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2DD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172"/>
    <w:pPr>
      <w:tabs>
        <w:tab w:val="center" w:pos="4320"/>
        <w:tab w:val="right" w:pos="8640"/>
      </w:tabs>
      <w:spacing w:after="2880"/>
    </w:pPr>
  </w:style>
  <w:style w:type="character" w:customStyle="1" w:styleId="HeaderChar">
    <w:name w:val="Header Char"/>
    <w:basedOn w:val="DefaultParagraphFont"/>
    <w:link w:val="Header"/>
    <w:uiPriority w:val="99"/>
    <w:rsid w:val="00891172"/>
  </w:style>
  <w:style w:type="paragraph" w:styleId="Footer">
    <w:name w:val="footer"/>
    <w:basedOn w:val="Normal"/>
    <w:link w:val="FooterChar"/>
    <w:uiPriority w:val="99"/>
    <w:unhideWhenUsed/>
    <w:rsid w:val="002D1F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F58"/>
  </w:style>
  <w:style w:type="paragraph" w:customStyle="1" w:styleId="BasicParagraph">
    <w:name w:val="[Basic Paragraph]"/>
    <w:basedOn w:val="Normal"/>
    <w:uiPriority w:val="99"/>
    <w:rsid w:val="002D1F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ighead">
    <w:name w:val="Big head"/>
    <w:qFormat/>
    <w:rsid w:val="001C211F"/>
    <w:pPr>
      <w:spacing w:after="120"/>
    </w:pPr>
    <w:rPr>
      <w:rFonts w:ascii="Garamond" w:hAnsi="Garamond" w:cs="Garamond"/>
      <w:color w:val="14828C"/>
      <w:sz w:val="40"/>
      <w:szCs w:val="40"/>
      <w:lang w:val="en-GB"/>
    </w:rPr>
  </w:style>
  <w:style w:type="paragraph" w:customStyle="1" w:styleId="Mainbodycopy">
    <w:name w:val="Main body copy"/>
    <w:qFormat/>
    <w:rsid w:val="002D1F58"/>
    <w:pPr>
      <w:spacing w:after="260" w:line="276" w:lineRule="auto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Subhead">
    <w:name w:val="Subhead"/>
    <w:qFormat/>
    <w:rsid w:val="001C211F"/>
    <w:pPr>
      <w:keepNext/>
      <w:spacing w:before="460" w:after="160"/>
    </w:pPr>
    <w:rPr>
      <w:rFonts w:ascii="Garamond" w:hAnsi="Garamond" w:cs="Garamond"/>
      <w:color w:val="14828C"/>
      <w:sz w:val="31"/>
      <w:szCs w:val="3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F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4F21"/>
    <w:rPr>
      <w:color w:val="006BE9"/>
      <w:u w:val="single"/>
    </w:rPr>
  </w:style>
  <w:style w:type="character" w:styleId="UnresolvedMention">
    <w:name w:val="Unresolved Mention"/>
    <w:basedOn w:val="DefaultParagraphFont"/>
    <w:uiPriority w:val="99"/>
    <w:rsid w:val="00C02F09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7F2D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E2171"/>
    <w:rPr>
      <w:rFonts w:ascii="Arial" w:eastAsiaTheme="majorEastAsia" w:hAnsi="Arial" w:cstheme="majorBidi"/>
      <w:color w:val="08629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F2DD8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.smartsheet.com/b/form/ccde6ac96a044c38a697ff934726cab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dean.schoolofpharmacy@ucsf.ed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harmacy.ucsf.edu/about/honors-awards/seed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rankfarm/Library/CloudStorage/OneDrive-SharedLibraries-UCSF/SOP%2520Comm%2520Team%2520-%2520General/Brand%2520and%2520Identity/digital%2520letterhead/digital%2520letterhead%2520for%2520depts%2520and%2520units/2024.0919%2520CCI%25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20ec0b-0f19-4658-bd9c-7a2b7284b087" xsi:nil="true"/>
    <lcf76f155ced4ddcb4097134ff3c332f xmlns="094ba90c-1f83-4004-9782-b2c1ad6f6b1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36F4753F4C84EB451F6C600B7CDC8" ma:contentTypeVersion="18" ma:contentTypeDescription="Create a new document." ma:contentTypeScope="" ma:versionID="1200493b665457aaa438b306dd6037b6">
  <xsd:schema xmlns:xsd="http://www.w3.org/2001/XMLSchema" xmlns:xs="http://www.w3.org/2001/XMLSchema" xmlns:p="http://schemas.microsoft.com/office/2006/metadata/properties" xmlns:ns2="094ba90c-1f83-4004-9782-b2c1ad6f6b1b" xmlns:ns3="3920ec0b-0f19-4658-bd9c-7a2b7284b087" targetNamespace="http://schemas.microsoft.com/office/2006/metadata/properties" ma:root="true" ma:fieldsID="2cb835a69cf2d905d3310655a16fac13" ns2:_="" ns3:_="">
    <xsd:import namespace="094ba90c-1f83-4004-9782-b2c1ad6f6b1b"/>
    <xsd:import namespace="3920ec0b-0f19-4658-bd9c-7a2b7284b0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ba90c-1f83-4004-9782-b2c1ad6f6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973eda6-ee47-49cd-8b90-1ba368fd38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0ec0b-0f19-4658-bd9c-7a2b7284b0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2a5abb5-3f18-4e50-86f0-901830d83493}" ma:internalName="TaxCatchAll" ma:showField="CatchAllData" ma:web="3920ec0b-0f19-4658-bd9c-7a2b7284b0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D93B35-F4F9-4EE6-BA72-CD0B03FF5FE1}">
  <ds:schemaRefs>
    <ds:schemaRef ds:uri="http://schemas.microsoft.com/office/2006/metadata/properties"/>
    <ds:schemaRef ds:uri="http://schemas.microsoft.com/office/infopath/2007/PartnerControls"/>
    <ds:schemaRef ds:uri="3920ec0b-0f19-4658-bd9c-7a2b7284b087"/>
    <ds:schemaRef ds:uri="094ba90c-1f83-4004-9782-b2c1ad6f6b1b"/>
  </ds:schemaRefs>
</ds:datastoreItem>
</file>

<file path=customXml/itemProps2.xml><?xml version="1.0" encoding="utf-8"?>
<ds:datastoreItem xmlns:ds="http://schemas.openxmlformats.org/officeDocument/2006/customXml" ds:itemID="{36B4C3B2-4541-4F35-B1FB-D99173123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4ba90c-1f83-4004-9782-b2c1ad6f6b1b"/>
    <ds:schemaRef ds:uri="3920ec0b-0f19-4658-bd9c-7a2b7284b0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A5C7F7-7B5D-430B-B466-71A2703D0A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834AFC-021F-A044-ADF0-224F8BA52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2024.0919%20CCI%20letterhead.dotx</Template>
  <TotalTime>17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LekasMiller Design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Farm</dc:creator>
  <cp:keywords/>
  <dc:description/>
  <cp:lastModifiedBy>Farm, Frank</cp:lastModifiedBy>
  <cp:revision>16</cp:revision>
  <cp:lastPrinted>2024-09-19T17:14:00Z</cp:lastPrinted>
  <dcterms:created xsi:type="dcterms:W3CDTF">2024-09-19T17:15:00Z</dcterms:created>
  <dcterms:modified xsi:type="dcterms:W3CDTF">2024-09-30T17:21:00Z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0x0101007AC36F4753F4C84EB451F6C600B7CDC8</vt:lpwstr>
  </property>
  <property fmtid="{D5CDD505-2E9C-101B-9397-08002B2CF9AE}" pid="3" name="MediaServiceImageTags">
    <vt:lpwstr/>
  </property>
</Properties>
</file>